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23C" w:rsidRDefault="007E523C" w:rsidP="007E523C">
      <w:pPr>
        <w:jc w:val="center"/>
        <w:rPr>
          <w:b/>
          <w:sz w:val="40"/>
          <w:szCs w:val="40"/>
        </w:rPr>
      </w:pPr>
      <w:r w:rsidRPr="00DE1506">
        <w:rPr>
          <w:b/>
          <w:sz w:val="40"/>
          <w:szCs w:val="40"/>
        </w:rPr>
        <w:t>ACTIVIDADES</w:t>
      </w:r>
      <w:r>
        <w:rPr>
          <w:b/>
          <w:sz w:val="40"/>
          <w:szCs w:val="40"/>
        </w:rPr>
        <w:t xml:space="preserve"> REALIZADAS EN  2021</w:t>
      </w:r>
    </w:p>
    <w:p w:rsidR="007E523C" w:rsidRDefault="007E523C" w:rsidP="007E523C">
      <w:pPr>
        <w:jc w:val="both"/>
      </w:pPr>
    </w:p>
    <w:p w:rsidR="007E523C" w:rsidRDefault="007E523C" w:rsidP="007E523C">
      <w:pPr>
        <w:jc w:val="both"/>
      </w:pPr>
      <w:r>
        <w:t xml:space="preserve">A pesar de la pandemia, pudimos organizar una serie de actividades durante el año 2021 que organizábamos según las incidencias del COVID y siempre respetando las medidas sanitarias del momento. </w:t>
      </w:r>
    </w:p>
    <w:p w:rsidR="007E523C" w:rsidRDefault="007E523C" w:rsidP="007E523C">
      <w:pPr>
        <w:jc w:val="both"/>
      </w:pPr>
    </w:p>
    <w:p w:rsidR="007E523C" w:rsidRPr="00F225FC" w:rsidRDefault="007E523C" w:rsidP="007E523C">
      <w:pPr>
        <w:jc w:val="both"/>
        <w:rPr>
          <w:b/>
          <w:bCs/>
        </w:rPr>
      </w:pPr>
      <w:r w:rsidRPr="00F225FC">
        <w:rPr>
          <w:b/>
          <w:u w:val="single"/>
        </w:rPr>
        <w:t>SÁBADO 27 DE MARZO</w:t>
      </w:r>
      <w:proofErr w:type="gramStart"/>
      <w:r w:rsidRPr="00F225FC">
        <w:rPr>
          <w:b/>
        </w:rPr>
        <w:t>:  EL</w:t>
      </w:r>
      <w:proofErr w:type="gramEnd"/>
      <w:r w:rsidRPr="00F225FC">
        <w:rPr>
          <w:b/>
        </w:rPr>
        <w:t xml:space="preserve"> TREN DE ARGANDA  (Salida desde </w:t>
      </w:r>
      <w:r w:rsidRPr="00F225FC">
        <w:rPr>
          <w:b/>
          <w:bCs/>
        </w:rPr>
        <w:t xml:space="preserve">La Poveda) </w:t>
      </w:r>
    </w:p>
    <w:p w:rsidR="007E523C" w:rsidRPr="00F225FC" w:rsidRDefault="007E523C" w:rsidP="007E523C">
      <w:pPr>
        <w:jc w:val="both"/>
        <w:rPr>
          <w:b/>
        </w:rPr>
      </w:pPr>
    </w:p>
    <w:p w:rsidR="007E523C" w:rsidRPr="00F225FC" w:rsidRDefault="007E523C" w:rsidP="007E523C">
      <w:pPr>
        <w:jc w:val="both"/>
      </w:pPr>
      <w:r w:rsidRPr="00F225FC">
        <w:rPr>
          <w:b/>
          <w:bCs/>
        </w:rPr>
        <w:t>Visita del museo del tren de MADRID </w:t>
      </w:r>
      <w:r w:rsidRPr="00F225FC">
        <w:t xml:space="preserve">y Viaje </w:t>
      </w:r>
      <w:r w:rsidRPr="00EE3A22">
        <w:t>de unos 4 kilómetros</w:t>
      </w:r>
      <w:r w:rsidRPr="00F225FC">
        <w:t xml:space="preserve"> en el tren de vapor de Arganda del Rey con una duración de 45 minutos. Pasamos un buen día con una parte de los socios en la zona de LAS VEGAS DE LOS RIOS TAJUÑA, JARAMA Y TAJO</w:t>
      </w:r>
    </w:p>
    <w:p w:rsidR="007E523C" w:rsidRPr="007E523C" w:rsidRDefault="007E523C" w:rsidP="007E523C">
      <w:pPr>
        <w:jc w:val="center"/>
        <w:rPr>
          <w:rStyle w:val="Textoennegrita"/>
          <w:b w:val="0"/>
          <w:bCs w:val="0"/>
        </w:rPr>
      </w:pPr>
    </w:p>
    <w:p w:rsidR="007E523C" w:rsidRDefault="007E523C" w:rsidP="007E523C">
      <w:pPr>
        <w:jc w:val="both"/>
      </w:pPr>
    </w:p>
    <w:p w:rsidR="007E523C" w:rsidRDefault="0000082A" w:rsidP="007E523C">
      <w:pPr>
        <w:jc w:val="both"/>
      </w:pPr>
      <w:r>
        <w:rPr>
          <w:noProof/>
        </w:rPr>
        <w:drawing>
          <wp:anchor distT="0" distB="0" distL="114300" distR="114300" simplePos="0" relativeHeight="251664384" behindDoc="0" locked="0" layoutInCell="1" allowOverlap="1" wp14:anchorId="7E2065FE" wp14:editId="3BF5AFA5">
            <wp:simplePos x="0" y="0"/>
            <wp:positionH relativeFrom="column">
              <wp:posOffset>2446953</wp:posOffset>
            </wp:positionH>
            <wp:positionV relativeFrom="paragraph">
              <wp:posOffset>1314</wp:posOffset>
            </wp:positionV>
            <wp:extent cx="2958772" cy="1499191"/>
            <wp:effectExtent l="0" t="0" r="0" b="635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anda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1739" cy="150069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extent cx="1690408" cy="2253083"/>
            <wp:effectExtent l="0" t="0" r="5080" b="0"/>
            <wp:docPr id="27" name="Imagen 27" descr="C:\Users\richard.IHF\Documents\Documents\IDIOMALOGY20062016\CLUBTRACTION\FOTOS2021\0153d4cae360081cdc36d2f868ccd893f7e3c9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ichard.IHF\Documents\Documents\IDIOMALOGY20062016\CLUBTRACTION\FOTOS2021\0153d4cae360081cdc36d2f868ccd893f7e3c929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0237" cy="2252856"/>
                    </a:xfrm>
                    <a:prstGeom prst="rect">
                      <a:avLst/>
                    </a:prstGeom>
                    <a:noFill/>
                    <a:ln>
                      <a:noFill/>
                    </a:ln>
                  </pic:spPr>
                </pic:pic>
              </a:graphicData>
            </a:graphic>
          </wp:inline>
        </w:drawing>
      </w:r>
    </w:p>
    <w:p w:rsidR="007E523C" w:rsidRDefault="007E523C" w:rsidP="007E523C">
      <w:pPr>
        <w:jc w:val="both"/>
      </w:pPr>
    </w:p>
    <w:p w:rsidR="007E523C" w:rsidRDefault="007E523C" w:rsidP="007E523C">
      <w:pPr>
        <w:jc w:val="both"/>
      </w:pPr>
    </w:p>
    <w:p w:rsidR="007E523C" w:rsidRDefault="007E523C" w:rsidP="007E523C">
      <w:pPr>
        <w:jc w:val="both"/>
      </w:pPr>
    </w:p>
    <w:p w:rsidR="007C4056" w:rsidRPr="00F225FC" w:rsidRDefault="007C4056" w:rsidP="007E523C">
      <w:pPr>
        <w:jc w:val="both"/>
        <w:rPr>
          <w:b/>
        </w:rPr>
      </w:pPr>
      <w:r w:rsidRPr="00F225FC">
        <w:rPr>
          <w:b/>
          <w:u w:val="single"/>
        </w:rPr>
        <w:t>DOMINGO 16 DE MAYO</w:t>
      </w:r>
      <w:proofErr w:type="gramStart"/>
      <w:r w:rsidRPr="00F225FC">
        <w:rPr>
          <w:b/>
        </w:rPr>
        <w:t>:  CONCENTRACIÓN</w:t>
      </w:r>
      <w:proofErr w:type="gramEnd"/>
      <w:r w:rsidRPr="00F225FC">
        <w:rPr>
          <w:b/>
        </w:rPr>
        <w:t xml:space="preserve"> EN EL CORTE INGLÉS DE ALCALÁ DE HENARES </w:t>
      </w:r>
      <w:r w:rsidR="00F225FC" w:rsidRPr="00F225FC">
        <w:rPr>
          <w:b/>
        </w:rPr>
        <w:t>Y VUELTA POR ZONA NORESTE DE MADRID</w:t>
      </w:r>
    </w:p>
    <w:p w:rsidR="00F225FC" w:rsidRDefault="00F225FC" w:rsidP="007E523C">
      <w:pPr>
        <w:jc w:val="both"/>
      </w:pPr>
    </w:p>
    <w:p w:rsidR="007C4056" w:rsidRPr="007B5830" w:rsidRDefault="007C4056" w:rsidP="007E523C">
      <w:pPr>
        <w:jc w:val="both"/>
        <w:rPr>
          <w:b/>
          <w:i/>
        </w:rPr>
      </w:pPr>
      <w:r w:rsidRPr="00F225FC">
        <w:t xml:space="preserve">Recepción </w:t>
      </w:r>
      <w:r w:rsidR="00F225FC">
        <w:t xml:space="preserve">en el Corte Inglés de Alcalá de Henares </w:t>
      </w:r>
      <w:r w:rsidRPr="00F225FC">
        <w:t xml:space="preserve">de </w:t>
      </w:r>
      <w:r w:rsidR="007E523C" w:rsidRPr="00F225FC">
        <w:rPr>
          <w:b/>
        </w:rPr>
        <w:t>Walter DI MANTOVA</w:t>
      </w:r>
      <w:r w:rsidR="007E523C" w:rsidRPr="00F225FC">
        <w:t xml:space="preserve"> un apasionado de los clásicos que venía de Paris con su Ford A (pensaba asistir a CLASSIC AUTO </w:t>
      </w:r>
      <w:r w:rsidRPr="00F225FC">
        <w:t xml:space="preserve">que se anuló por COVID) </w:t>
      </w:r>
      <w:r w:rsidR="007B5830" w:rsidRPr="007B5830">
        <w:rPr>
          <w:b/>
          <w:i/>
        </w:rPr>
        <w:t>con la colaboración del Club VETERANS de Madrid.</w:t>
      </w:r>
    </w:p>
    <w:p w:rsidR="00F225FC" w:rsidRDefault="00F225FC" w:rsidP="007E523C">
      <w:pPr>
        <w:jc w:val="both"/>
      </w:pPr>
      <w:r>
        <w:t>V</w:t>
      </w:r>
      <w:r w:rsidRPr="00F225FC">
        <w:t xml:space="preserve">uelta por la zona noreste de </w:t>
      </w:r>
      <w:proofErr w:type="spellStart"/>
      <w:r w:rsidRPr="00F225FC">
        <w:t>madrid</w:t>
      </w:r>
      <w:proofErr w:type="spellEnd"/>
      <w:r w:rsidRPr="00F225FC">
        <w:t xml:space="preserve"> (en meco, </w:t>
      </w:r>
      <w:proofErr w:type="spellStart"/>
      <w:r w:rsidRPr="00F225FC">
        <w:t>azuqueca</w:t>
      </w:r>
      <w:proofErr w:type="spellEnd"/>
      <w:r w:rsidRPr="00F225FC">
        <w:t xml:space="preserve"> de henares, </w:t>
      </w:r>
      <w:proofErr w:type="spellStart"/>
      <w:proofErr w:type="gramStart"/>
      <w:r w:rsidRPr="00F225FC">
        <w:t>etc</w:t>
      </w:r>
      <w:proofErr w:type="spellEnd"/>
      <w:r w:rsidRPr="00F225FC">
        <w:t xml:space="preserve"> ...</w:t>
      </w:r>
      <w:proofErr w:type="gramEnd"/>
      <w:r w:rsidRPr="00F225FC">
        <w:t xml:space="preserve">)  y encuentro en la nave de nuestro tesorero </w:t>
      </w:r>
      <w:proofErr w:type="spellStart"/>
      <w:r w:rsidRPr="00F225FC">
        <w:t>carlos</w:t>
      </w:r>
      <w:proofErr w:type="spellEnd"/>
      <w:r w:rsidRPr="00F225FC">
        <w:t xml:space="preserve"> reverte para tomar un ágape con la distancia de seguridad requerida.</w:t>
      </w:r>
    </w:p>
    <w:p w:rsidR="007C4056" w:rsidRDefault="0000082A" w:rsidP="007E523C">
      <w:pPr>
        <w:jc w:val="both"/>
      </w:pPr>
      <w:r>
        <w:rPr>
          <w:noProof/>
        </w:rPr>
        <w:lastRenderedPageBreak/>
        <w:drawing>
          <wp:anchor distT="0" distB="0" distL="114300" distR="114300" simplePos="0" relativeHeight="251669504" behindDoc="1" locked="0" layoutInCell="1" allowOverlap="1" wp14:anchorId="2E139EB6" wp14:editId="41BC86B5">
            <wp:simplePos x="0" y="0"/>
            <wp:positionH relativeFrom="column">
              <wp:posOffset>2822096</wp:posOffset>
            </wp:positionH>
            <wp:positionV relativeFrom="paragraph">
              <wp:posOffset>179469</wp:posOffset>
            </wp:positionV>
            <wp:extent cx="2380553" cy="1786269"/>
            <wp:effectExtent l="0" t="0" r="1270" b="4445"/>
            <wp:wrapNone/>
            <wp:docPr id="28" name="Imagen 28" descr="C:\Users\richard.IHF\Documents\Documents\IDIOMALOGY20062016\CLUBTRACTION\FOTOS2021\0130e41d0052fffd0b6fa91b3cf1ca72f95e68f1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chard.IHF\Documents\Documents\IDIOMALOGY20062016\CLUBTRACTION\FOTOS2021\0130e41d0052fffd0b6fa91b3cf1ca72f95e68f1f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0468" cy="1786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23C" w:rsidRPr="00F225FC">
        <w:br/>
      </w:r>
      <w:r w:rsidR="00001F9C">
        <w:rPr>
          <w:noProof/>
        </w:rPr>
        <w:drawing>
          <wp:inline distT="0" distB="0" distL="0" distR="0" wp14:anchorId="3C26E35B" wp14:editId="3AECEB82">
            <wp:extent cx="2381693" cy="1786900"/>
            <wp:effectExtent l="0" t="0" r="0" b="3810"/>
            <wp:docPr id="22" name="Imagen 22" descr="C:\Users\richard.IHF\Documents\Documents\IDIOMALOGY20062016\CLUBTRACTION\FOTOS2021\01376ea77f5915acab50ee97766e792889401fe7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ard.IHF\Documents\Documents\IDIOMALOGY20062016\CLUBTRACTION\FOTOS2021\01376ea77f5915acab50ee97766e792889401fe7c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2802" cy="1787732"/>
                    </a:xfrm>
                    <a:prstGeom prst="rect">
                      <a:avLst/>
                    </a:prstGeom>
                    <a:noFill/>
                    <a:ln>
                      <a:noFill/>
                    </a:ln>
                  </pic:spPr>
                </pic:pic>
              </a:graphicData>
            </a:graphic>
          </wp:inline>
        </w:drawing>
      </w:r>
    </w:p>
    <w:p w:rsidR="0000082A" w:rsidRDefault="0000082A" w:rsidP="007E523C">
      <w:pPr>
        <w:jc w:val="both"/>
      </w:pPr>
    </w:p>
    <w:p w:rsidR="0000082A" w:rsidRPr="00F225FC" w:rsidRDefault="0000082A" w:rsidP="007E523C">
      <w:pPr>
        <w:jc w:val="both"/>
      </w:pPr>
    </w:p>
    <w:p w:rsidR="007C4056" w:rsidRDefault="00F005A2" w:rsidP="007E523C">
      <w:pPr>
        <w:jc w:val="both"/>
        <w:rPr>
          <w:b/>
          <w:i/>
        </w:rPr>
      </w:pPr>
      <w:r>
        <w:rPr>
          <w:noProof/>
        </w:rPr>
        <w:drawing>
          <wp:anchor distT="0" distB="0" distL="114300" distR="114300" simplePos="0" relativeHeight="251665408" behindDoc="1" locked="0" layoutInCell="1" allowOverlap="1" wp14:anchorId="62BF39E7" wp14:editId="5D1D3958">
            <wp:simplePos x="0" y="0"/>
            <wp:positionH relativeFrom="column">
              <wp:posOffset>3246755</wp:posOffset>
            </wp:positionH>
            <wp:positionV relativeFrom="paragraph">
              <wp:posOffset>853440</wp:posOffset>
            </wp:positionV>
            <wp:extent cx="1711325" cy="2282190"/>
            <wp:effectExtent l="0" t="0" r="3175" b="3810"/>
            <wp:wrapNone/>
            <wp:docPr id="23" name="Imagen 23" descr="C:\Users\richard.IHF\Documents\Documents\IDIOMALOGY20062016\CLUBTRACTION\FOTOS2021\01663cd0e5445d2c261a949184c7f4b61e993e0b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chard.IHF\Documents\Documents\IDIOMALOGY20062016\CLUBTRACTION\FOTOS2021\01663cd0e5445d2c261a949184c7f4b61e993e0bb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1325" cy="228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056" w:rsidRPr="00F225FC">
        <w:rPr>
          <w:b/>
          <w:u w:val="single"/>
        </w:rPr>
        <w:t>SÁBADO 29 DE MAYO</w:t>
      </w:r>
      <w:proofErr w:type="gramStart"/>
      <w:r w:rsidR="007C4056" w:rsidRPr="00F225FC">
        <w:t xml:space="preserve">: </w:t>
      </w:r>
      <w:r w:rsidR="00F225FC" w:rsidRPr="00F225FC">
        <w:t xml:space="preserve"> </w:t>
      </w:r>
      <w:r w:rsidR="00F225FC" w:rsidRPr="00F225FC">
        <w:rPr>
          <w:b/>
        </w:rPr>
        <w:t>RECORRIDO</w:t>
      </w:r>
      <w:proofErr w:type="gramEnd"/>
      <w:r w:rsidR="00F225FC" w:rsidRPr="00F225FC">
        <w:rPr>
          <w:b/>
        </w:rPr>
        <w:t xml:space="preserve"> POR LOS PUEBLOS NEGROS DE LA PROVINCIA DE </w:t>
      </w:r>
      <w:r w:rsidR="007C4056" w:rsidRPr="00F225FC">
        <w:rPr>
          <w:b/>
        </w:rPr>
        <w:t>GUADALAJARA</w:t>
      </w:r>
      <w:r w:rsidR="00F225FC">
        <w:t xml:space="preserve">. </w:t>
      </w:r>
      <w:r w:rsidR="007C4056" w:rsidRPr="00F225FC">
        <w:t xml:space="preserve"> </w:t>
      </w:r>
      <w:r w:rsidR="00F225FC">
        <w:t>(E</w:t>
      </w:r>
      <w:r w:rsidR="00F225FC" w:rsidRPr="00F225FC">
        <w:t xml:space="preserve">n colaboración con el </w:t>
      </w:r>
      <w:r w:rsidR="00F225FC" w:rsidRPr="00F225FC">
        <w:rPr>
          <w:b/>
          <w:i/>
        </w:rPr>
        <w:t>CLUB DE 600 DE GUADALAJARA</w:t>
      </w:r>
      <w:r w:rsidR="00F225FC">
        <w:t>)</w:t>
      </w:r>
      <w:r w:rsidR="00F225FC" w:rsidRPr="00F225FC">
        <w:t xml:space="preserve"> </w:t>
      </w:r>
      <w:r w:rsidR="007C4056" w:rsidRPr="00F225FC">
        <w:t xml:space="preserve">pasando por el monasterio de </w:t>
      </w:r>
      <w:proofErr w:type="spellStart"/>
      <w:r w:rsidR="007C4056" w:rsidRPr="00F225FC">
        <w:t>Bonaval</w:t>
      </w:r>
      <w:proofErr w:type="spellEnd"/>
      <w:r w:rsidR="007C4056" w:rsidRPr="00F225FC">
        <w:t xml:space="preserve"> y </w:t>
      </w:r>
      <w:proofErr w:type="spellStart"/>
      <w:r w:rsidR="007C4056" w:rsidRPr="00F225FC">
        <w:t>Tamajón</w:t>
      </w:r>
      <w:proofErr w:type="spellEnd"/>
      <w:r w:rsidR="007C4056" w:rsidRPr="00F225FC">
        <w:t xml:space="preserve"> y comida en un bosque respetando las normativas de la salud.</w:t>
      </w:r>
      <w:r w:rsidR="007B5830">
        <w:t xml:space="preserve"> </w:t>
      </w:r>
      <w:r w:rsidR="007B5830" w:rsidRPr="007B5830">
        <w:rPr>
          <w:b/>
          <w:i/>
        </w:rPr>
        <w:t>(</w:t>
      </w:r>
      <w:proofErr w:type="gramStart"/>
      <w:r w:rsidR="007B5830" w:rsidRPr="007B5830">
        <w:rPr>
          <w:b/>
          <w:i/>
        </w:rPr>
        <w:t>organizado</w:t>
      </w:r>
      <w:proofErr w:type="gramEnd"/>
      <w:r w:rsidR="007B5830" w:rsidRPr="007B5830">
        <w:rPr>
          <w:b/>
          <w:i/>
        </w:rPr>
        <w:t xml:space="preserve"> por nuestro socio Antonio RODRIGUEZ)</w:t>
      </w:r>
    </w:p>
    <w:p w:rsidR="00F005A2" w:rsidRDefault="00F005A2" w:rsidP="007E523C">
      <w:pPr>
        <w:jc w:val="both"/>
        <w:rPr>
          <w:b/>
          <w:i/>
        </w:rPr>
      </w:pPr>
    </w:p>
    <w:p w:rsidR="00F005A2" w:rsidRDefault="00F005A2" w:rsidP="007E523C">
      <w:pPr>
        <w:jc w:val="both"/>
        <w:rPr>
          <w:b/>
          <w:i/>
        </w:rPr>
      </w:pPr>
      <w:r>
        <w:rPr>
          <w:b/>
          <w:i/>
          <w:noProof/>
        </w:rPr>
        <w:drawing>
          <wp:anchor distT="0" distB="0" distL="114300" distR="114300" simplePos="0" relativeHeight="251670528" behindDoc="1" locked="0" layoutInCell="1" allowOverlap="1" wp14:anchorId="67C34152" wp14:editId="48ADDB9A">
            <wp:simplePos x="0" y="0"/>
            <wp:positionH relativeFrom="column">
              <wp:posOffset>3810</wp:posOffset>
            </wp:positionH>
            <wp:positionV relativeFrom="paragraph">
              <wp:posOffset>86360</wp:posOffset>
            </wp:positionV>
            <wp:extent cx="2139950" cy="1605280"/>
            <wp:effectExtent l="0" t="0" r="0" b="0"/>
            <wp:wrapNone/>
            <wp:docPr id="3" name="Imagen 3" descr="C:\Users\richard.IHF\Documents\Documents\IDIOMALOGY20062016\CLUBTRACTION\FOTOS2021\DQLF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IHF\Documents\Documents\IDIOMALOGY20062016\CLUBTRACTION\FOTOS2021\DQLF15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9950" cy="1605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5A2" w:rsidRDefault="00F005A2" w:rsidP="007E523C">
      <w:pPr>
        <w:jc w:val="both"/>
        <w:rPr>
          <w:b/>
          <w:i/>
        </w:rPr>
      </w:pPr>
    </w:p>
    <w:p w:rsidR="00F005A2" w:rsidRDefault="00F005A2" w:rsidP="007E523C">
      <w:pPr>
        <w:jc w:val="both"/>
        <w:rPr>
          <w:b/>
          <w:i/>
        </w:rPr>
      </w:pPr>
    </w:p>
    <w:p w:rsidR="00F005A2" w:rsidRDefault="00F005A2" w:rsidP="007E523C">
      <w:pPr>
        <w:jc w:val="both"/>
        <w:rPr>
          <w:b/>
          <w:i/>
        </w:rPr>
      </w:pPr>
    </w:p>
    <w:p w:rsidR="00F005A2" w:rsidRDefault="00F005A2" w:rsidP="007E523C">
      <w:pPr>
        <w:jc w:val="both"/>
        <w:rPr>
          <w:b/>
          <w:i/>
        </w:rPr>
      </w:pPr>
    </w:p>
    <w:p w:rsidR="00F005A2" w:rsidRDefault="00F005A2" w:rsidP="007E523C">
      <w:pPr>
        <w:jc w:val="both"/>
        <w:rPr>
          <w:b/>
          <w:i/>
        </w:rPr>
      </w:pPr>
    </w:p>
    <w:p w:rsidR="00F005A2" w:rsidRPr="007B5830" w:rsidRDefault="00F005A2" w:rsidP="007E523C">
      <w:pPr>
        <w:jc w:val="both"/>
        <w:rPr>
          <w:b/>
          <w:i/>
        </w:rPr>
      </w:pPr>
    </w:p>
    <w:p w:rsidR="007E523C" w:rsidRDefault="007C4056" w:rsidP="001840A3">
      <w:pPr>
        <w:jc w:val="both"/>
      </w:pPr>
      <w:r w:rsidRPr="00F225FC">
        <w:br/>
      </w:r>
    </w:p>
    <w:p w:rsidR="00001F9C" w:rsidRPr="00F225FC" w:rsidRDefault="00001F9C" w:rsidP="001840A3">
      <w:pPr>
        <w:jc w:val="both"/>
      </w:pPr>
    </w:p>
    <w:p w:rsidR="00F005A2" w:rsidRDefault="00F005A2" w:rsidP="007B5830">
      <w:pPr>
        <w:jc w:val="both"/>
        <w:rPr>
          <w:b/>
          <w:u w:val="single"/>
        </w:rPr>
      </w:pPr>
    </w:p>
    <w:p w:rsidR="00F005A2" w:rsidRDefault="00F005A2" w:rsidP="007B5830">
      <w:pPr>
        <w:jc w:val="both"/>
        <w:rPr>
          <w:b/>
          <w:u w:val="single"/>
        </w:rPr>
      </w:pPr>
    </w:p>
    <w:p w:rsidR="00F005A2" w:rsidRDefault="00F005A2" w:rsidP="007B5830">
      <w:pPr>
        <w:jc w:val="both"/>
        <w:rPr>
          <w:b/>
          <w:u w:val="single"/>
        </w:rPr>
      </w:pPr>
    </w:p>
    <w:p w:rsidR="00F005A2" w:rsidRDefault="00F005A2" w:rsidP="007B5830">
      <w:pPr>
        <w:jc w:val="both"/>
        <w:rPr>
          <w:b/>
          <w:u w:val="single"/>
        </w:rPr>
      </w:pPr>
    </w:p>
    <w:p w:rsidR="007B5830" w:rsidRDefault="007B5830" w:rsidP="007B5830">
      <w:pPr>
        <w:jc w:val="both"/>
        <w:rPr>
          <w:b/>
          <w:i/>
        </w:rPr>
      </w:pPr>
      <w:r w:rsidRPr="007B5830">
        <w:rPr>
          <w:b/>
          <w:u w:val="single"/>
        </w:rPr>
        <w:t>VIERNES 26 DE JUNIO</w:t>
      </w:r>
      <w:r>
        <w:t>:</w:t>
      </w:r>
      <w:r w:rsidRPr="00F225FC">
        <w:t xml:space="preserve"> </w:t>
      </w:r>
      <w:r w:rsidRPr="007B5830">
        <w:rPr>
          <w:b/>
        </w:rPr>
        <w:t>TOUR POR EL VALLE DEL LOZOYA EN LA SIERRA NORTE DE MADRID</w:t>
      </w:r>
      <w:r w:rsidRPr="00F225FC">
        <w:t> </w:t>
      </w:r>
      <w:r w:rsidR="00F225FC" w:rsidRPr="00F225FC">
        <w:t>y comimos todos juntos en un restaurante porque por fin lo permitía el COVID con algún que otra restricción.</w:t>
      </w:r>
      <w:r w:rsidRPr="007B5830">
        <w:rPr>
          <w:b/>
          <w:i/>
        </w:rPr>
        <w:t xml:space="preserve"> (</w:t>
      </w:r>
      <w:proofErr w:type="gramStart"/>
      <w:r w:rsidRPr="007B5830">
        <w:rPr>
          <w:b/>
          <w:i/>
        </w:rPr>
        <w:t>organizado</w:t>
      </w:r>
      <w:proofErr w:type="gramEnd"/>
      <w:r w:rsidRPr="007B5830">
        <w:rPr>
          <w:b/>
          <w:i/>
        </w:rPr>
        <w:t xml:space="preserve"> por nuestro socio </w:t>
      </w:r>
      <w:r>
        <w:rPr>
          <w:b/>
          <w:i/>
        </w:rPr>
        <w:t>José Fernando RINCÓN)</w:t>
      </w:r>
    </w:p>
    <w:p w:rsidR="0000082A" w:rsidRPr="007B5830" w:rsidRDefault="0000082A" w:rsidP="007B5830">
      <w:pPr>
        <w:jc w:val="both"/>
        <w:rPr>
          <w:b/>
          <w:i/>
        </w:rPr>
      </w:pPr>
    </w:p>
    <w:p w:rsidR="007B5830" w:rsidRDefault="0000082A" w:rsidP="00F225FC">
      <w:r>
        <w:rPr>
          <w:noProof/>
        </w:rPr>
        <w:lastRenderedPageBreak/>
        <w:drawing>
          <wp:anchor distT="0" distB="0" distL="114300" distR="114300" simplePos="0" relativeHeight="251666432" behindDoc="1" locked="0" layoutInCell="1" allowOverlap="1" wp14:anchorId="7EC9BC5D" wp14:editId="1C4C45BB">
            <wp:simplePos x="0" y="0"/>
            <wp:positionH relativeFrom="column">
              <wp:posOffset>3023870</wp:posOffset>
            </wp:positionH>
            <wp:positionV relativeFrom="paragraph">
              <wp:posOffset>-5715</wp:posOffset>
            </wp:positionV>
            <wp:extent cx="2498090" cy="1874520"/>
            <wp:effectExtent l="0" t="0" r="0" b="0"/>
            <wp:wrapNone/>
            <wp:docPr id="24" name="Imagen 24" descr="C:\Users\richard.IHF\Documents\Documents\IDIOMALOGY20062016\CLUBTRACTION\FOTOS2021\0182370ad5236e310fb585c3e70a6143cd0622c7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chard.IHF\Documents\Documents\IDIOMALOGY20062016\CLUBTRACTION\FOTOS2021\0182370ad5236e310fb585c3e70a6143cd0622c71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8090"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F9C">
        <w:rPr>
          <w:noProof/>
        </w:rPr>
        <w:drawing>
          <wp:inline distT="0" distB="0" distL="0" distR="0" wp14:anchorId="4F4C172F" wp14:editId="3522454F">
            <wp:extent cx="2494484" cy="1871331"/>
            <wp:effectExtent l="0" t="0" r="1270" b="0"/>
            <wp:docPr id="20" name="Imagen 20" descr="C:\Users\richard.IHF\Documents\Documents\IDIOMALOGY20062016\CLUBTRACTION\FOTOS2021\0139e3eaa3a445b490a8cd2b3ee6bf75d04462d9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ard.IHF\Documents\Documents\IDIOMALOGY20062016\CLUBTRACTION\FOTOS2021\0139e3eaa3a445b490a8cd2b3ee6bf75d04462d91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4238" cy="1878648"/>
                    </a:xfrm>
                    <a:prstGeom prst="rect">
                      <a:avLst/>
                    </a:prstGeom>
                    <a:noFill/>
                    <a:ln>
                      <a:noFill/>
                    </a:ln>
                  </pic:spPr>
                </pic:pic>
              </a:graphicData>
            </a:graphic>
          </wp:inline>
        </w:drawing>
      </w:r>
    </w:p>
    <w:p w:rsidR="0000082A" w:rsidRDefault="0000082A" w:rsidP="00F225FC"/>
    <w:p w:rsidR="0000082A" w:rsidRDefault="0000082A" w:rsidP="00F225FC"/>
    <w:p w:rsidR="0000082A" w:rsidRPr="00F225FC" w:rsidRDefault="0000082A" w:rsidP="00F225FC"/>
    <w:p w:rsidR="007B5830" w:rsidRPr="007B5830" w:rsidRDefault="007B5830" w:rsidP="007B5830">
      <w:pPr>
        <w:jc w:val="both"/>
        <w:rPr>
          <w:b/>
          <w:i/>
        </w:rPr>
      </w:pPr>
      <w:r w:rsidRPr="007B5830">
        <w:rPr>
          <w:b/>
          <w:u w:val="single"/>
        </w:rPr>
        <w:t>DOMINGO 4 DE JULIO</w:t>
      </w:r>
      <w:r w:rsidRPr="007B5830">
        <w:rPr>
          <w:u w:val="single"/>
        </w:rPr>
        <w:t>:</w:t>
      </w:r>
      <w:r>
        <w:t xml:space="preserve"> </w:t>
      </w:r>
      <w:r w:rsidRPr="007B5830">
        <w:rPr>
          <w:b/>
        </w:rPr>
        <w:t>EXCURSIÓN POR LA ZONA SURESTE DE MADRID </w:t>
      </w:r>
      <w:r w:rsidRPr="00F225FC">
        <w:t xml:space="preserve"> </w:t>
      </w:r>
      <w:r w:rsidR="00F225FC" w:rsidRPr="00F225FC">
        <w:t xml:space="preserve">pasando por los pueblos </w:t>
      </w:r>
      <w:r w:rsidRPr="00F225FC">
        <w:t>DE TORRES DE L</w:t>
      </w:r>
      <w:r>
        <w:t>A ALAMEDA, LOECHES, CAMPO REAL y</w:t>
      </w:r>
      <w:r w:rsidRPr="00F225FC">
        <w:t xml:space="preserve"> visitando la localidad de </w:t>
      </w:r>
      <w:r w:rsidRPr="007B5830">
        <w:rPr>
          <w:b/>
        </w:rPr>
        <w:t>NUEVO BAZTAN</w:t>
      </w:r>
      <w:r w:rsidR="00F225FC" w:rsidRPr="00F225FC">
        <w:t xml:space="preserve"> que fue el primer pueblo español a industrializarse </w:t>
      </w:r>
      <w:r w:rsidR="00F225FC" w:rsidRPr="007B5830">
        <w:rPr>
          <w:b/>
        </w:rPr>
        <w:t>(Juan  GOYENETCHE)</w:t>
      </w:r>
      <w:r w:rsidR="00F225FC" w:rsidRPr="00F225FC">
        <w:t xml:space="preserve"> y termina</w:t>
      </w:r>
      <w:r>
        <w:t>ndo</w:t>
      </w:r>
      <w:r w:rsidR="00F225FC" w:rsidRPr="00F225FC">
        <w:t xml:space="preserve"> en el pueblo de los pintores de </w:t>
      </w:r>
      <w:r w:rsidRPr="007B5830">
        <w:rPr>
          <w:b/>
        </w:rPr>
        <w:t>OLMEDA DE LAS FUENTES</w:t>
      </w:r>
      <w:r>
        <w:rPr>
          <w:b/>
        </w:rPr>
        <w:t>.</w:t>
      </w:r>
      <w:r w:rsidRPr="007B5830">
        <w:rPr>
          <w:b/>
          <w:i/>
        </w:rPr>
        <w:t xml:space="preserve"> (</w:t>
      </w:r>
      <w:proofErr w:type="gramStart"/>
      <w:r w:rsidRPr="007B5830">
        <w:rPr>
          <w:b/>
          <w:i/>
        </w:rPr>
        <w:t>organizado</w:t>
      </w:r>
      <w:proofErr w:type="gramEnd"/>
      <w:r w:rsidRPr="007B5830">
        <w:rPr>
          <w:b/>
          <w:i/>
        </w:rPr>
        <w:t xml:space="preserve"> por nuestro socio </w:t>
      </w:r>
      <w:r w:rsidR="009E5A14">
        <w:rPr>
          <w:b/>
          <w:i/>
        </w:rPr>
        <w:t>Richard MOUNÉ</w:t>
      </w:r>
      <w:r>
        <w:rPr>
          <w:b/>
          <w:i/>
        </w:rPr>
        <w:t>)</w:t>
      </w:r>
    </w:p>
    <w:p w:rsidR="00296879" w:rsidRDefault="00296879" w:rsidP="00F225FC">
      <w:r>
        <w:rPr>
          <w:noProof/>
        </w:rPr>
        <w:drawing>
          <wp:anchor distT="0" distB="0" distL="114300" distR="114300" simplePos="0" relativeHeight="251672576" behindDoc="1" locked="0" layoutInCell="1" allowOverlap="1" wp14:anchorId="002D79B5" wp14:editId="6BA2D484">
            <wp:simplePos x="0" y="0"/>
            <wp:positionH relativeFrom="column">
              <wp:posOffset>3129280</wp:posOffset>
            </wp:positionH>
            <wp:positionV relativeFrom="paragraph">
              <wp:posOffset>76835</wp:posOffset>
            </wp:positionV>
            <wp:extent cx="1897380" cy="2530475"/>
            <wp:effectExtent l="0" t="0" r="7620" b="3175"/>
            <wp:wrapNone/>
            <wp:docPr id="7" name="Imagen 7" descr="C:\Users\richard.IHF\Documents\Documents\IDIOMALOGY20062016\CLUBTRACTION\FOTOS2021\fabbba4e-f30d-40d2-8876-7c13facabc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ard.IHF\Documents\Documents\IDIOMALOGY20062016\CLUBTRACTION\FOTOS2021\fabbba4e-f30d-40d2-8876-7c13facabc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7380" cy="253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879" w:rsidRDefault="00296879" w:rsidP="00F225FC">
      <w:bookmarkStart w:id="0" w:name="_GoBack"/>
    </w:p>
    <w:bookmarkEnd w:id="0"/>
    <w:p w:rsidR="00296879" w:rsidRDefault="00296879" w:rsidP="00F225FC"/>
    <w:p w:rsidR="00296879" w:rsidRDefault="00296879" w:rsidP="00F225FC">
      <w:r>
        <w:rPr>
          <w:noProof/>
        </w:rPr>
        <w:drawing>
          <wp:anchor distT="0" distB="0" distL="114300" distR="114300" simplePos="0" relativeHeight="251673600" behindDoc="1" locked="0" layoutInCell="1" allowOverlap="1" wp14:anchorId="72E33C5E" wp14:editId="128FCFEC">
            <wp:simplePos x="0" y="0"/>
            <wp:positionH relativeFrom="column">
              <wp:posOffset>-49530</wp:posOffset>
            </wp:positionH>
            <wp:positionV relativeFrom="paragraph">
              <wp:posOffset>139065</wp:posOffset>
            </wp:positionV>
            <wp:extent cx="2621915" cy="1474470"/>
            <wp:effectExtent l="0" t="0" r="6985" b="0"/>
            <wp:wrapNone/>
            <wp:docPr id="8" name="Imagen 8" descr="C:\Users\richard.IHF\Documents\Documents\IDIOMALOGY20062016\CLUBTRACTION\FOTOS2021\beb8fe24-d2b2-4e38-987c-2b70764465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hard.IHF\Documents\Documents\IDIOMALOGY20062016\CLUBTRACTION\FOTOS2021\beb8fe24-d2b2-4e38-987c-2b70764465f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1915" cy="147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879" w:rsidRDefault="00296879" w:rsidP="00F225FC"/>
    <w:p w:rsidR="00296879" w:rsidRDefault="00296879" w:rsidP="00F225FC"/>
    <w:p w:rsidR="00296879" w:rsidRDefault="00296879" w:rsidP="00F225FC"/>
    <w:p w:rsidR="00296879" w:rsidRDefault="00296879" w:rsidP="00F225FC"/>
    <w:p w:rsidR="00296879" w:rsidRDefault="00296879" w:rsidP="00F225FC"/>
    <w:p w:rsidR="00296879" w:rsidRDefault="00296879" w:rsidP="00F225FC"/>
    <w:p w:rsidR="00296879" w:rsidRDefault="00296879" w:rsidP="00F225FC"/>
    <w:p w:rsidR="00296879" w:rsidRDefault="00296879" w:rsidP="00F225FC"/>
    <w:p w:rsidR="00296879" w:rsidRDefault="00296879" w:rsidP="00F225FC"/>
    <w:p w:rsidR="00296879" w:rsidRDefault="00296879" w:rsidP="00F225FC"/>
    <w:p w:rsidR="00F225FC" w:rsidRPr="00F225FC" w:rsidRDefault="00F225FC" w:rsidP="00F225FC"/>
    <w:p w:rsidR="007E523C" w:rsidRPr="00F225FC" w:rsidRDefault="007E523C" w:rsidP="007E523C">
      <w:pPr>
        <w:jc w:val="both"/>
      </w:pPr>
    </w:p>
    <w:p w:rsidR="007E523C" w:rsidRPr="009E5A14" w:rsidRDefault="007E523C" w:rsidP="007E523C">
      <w:pPr>
        <w:pBdr>
          <w:top w:val="single" w:sz="4" w:space="1" w:color="auto"/>
          <w:left w:val="single" w:sz="4" w:space="4" w:color="auto"/>
          <w:bottom w:val="single" w:sz="4" w:space="1" w:color="auto"/>
          <w:right w:val="single" w:sz="4" w:space="0" w:color="auto"/>
        </w:pBdr>
        <w:jc w:val="both"/>
        <w:rPr>
          <w:b/>
          <w:color w:val="FF0000"/>
        </w:rPr>
      </w:pPr>
      <w:r w:rsidRPr="009E5A14">
        <w:rPr>
          <w:b/>
          <w:color w:val="FF0000"/>
        </w:rPr>
        <w:t xml:space="preserve">JULIO Y </w:t>
      </w:r>
      <w:proofErr w:type="gramStart"/>
      <w:r w:rsidRPr="009E5A14">
        <w:rPr>
          <w:b/>
          <w:color w:val="FF0000"/>
        </w:rPr>
        <w:t>AGOSTO :</w:t>
      </w:r>
      <w:proofErr w:type="gramEnd"/>
      <w:r w:rsidRPr="009E5A14">
        <w:rPr>
          <w:b/>
          <w:color w:val="FF0000"/>
        </w:rPr>
        <w:t xml:space="preserve"> VACACIONES PARA TODOS </w:t>
      </w:r>
    </w:p>
    <w:p w:rsidR="007E523C" w:rsidRPr="00F225FC" w:rsidRDefault="007E523C" w:rsidP="007E523C">
      <w:pPr>
        <w:jc w:val="both"/>
      </w:pPr>
    </w:p>
    <w:p w:rsidR="009E5A14" w:rsidRDefault="009E5A14" w:rsidP="005C3460">
      <w:pPr>
        <w:jc w:val="both"/>
      </w:pPr>
      <w:r w:rsidRPr="008F06DB">
        <w:rPr>
          <w:b/>
          <w:u w:val="single"/>
        </w:rPr>
        <w:t>DOMINGO 19 DE SEPTIEMBRE</w:t>
      </w:r>
      <w:r w:rsidRPr="009E5A14">
        <w:rPr>
          <w:b/>
        </w:rPr>
        <w:t>:</w:t>
      </w:r>
      <w:r>
        <w:t xml:space="preserve"> </w:t>
      </w:r>
      <w:r w:rsidRPr="00F225FC">
        <w:t xml:space="preserve">  </w:t>
      </w:r>
      <w:r w:rsidRPr="009E5A14">
        <w:rPr>
          <w:b/>
        </w:rPr>
        <w:t>SALIDA AL PARDO</w:t>
      </w:r>
      <w:r w:rsidRPr="00F225FC">
        <w:t xml:space="preserve"> </w:t>
      </w:r>
    </w:p>
    <w:p w:rsidR="00F225FC" w:rsidRPr="00F225FC" w:rsidRDefault="009E5A14" w:rsidP="005C3460">
      <w:pPr>
        <w:jc w:val="both"/>
      </w:pPr>
      <w:r>
        <w:t xml:space="preserve">Visitamos el </w:t>
      </w:r>
      <w:r w:rsidRPr="00F225FC">
        <w:t>palacete </w:t>
      </w:r>
      <w:r w:rsidRPr="009E5A14">
        <w:rPr>
          <w:b/>
        </w:rPr>
        <w:t xml:space="preserve">LA QUINTA DEL PARDO (El del duque de  ARCO enfrente de la zarzuela) </w:t>
      </w:r>
      <w:r>
        <w:t xml:space="preserve">y </w:t>
      </w:r>
      <w:r w:rsidRPr="009E5A14">
        <w:rPr>
          <w:b/>
        </w:rPr>
        <w:t>LA IGLESIA DEL CRISTO DEL PARDO</w:t>
      </w:r>
      <w:r w:rsidRPr="00F225FC">
        <w:t xml:space="preserve"> famosa por su cristo tallado </w:t>
      </w:r>
      <w:r>
        <w:t xml:space="preserve">por </w:t>
      </w:r>
      <w:r w:rsidRPr="009E5A14">
        <w:rPr>
          <w:b/>
        </w:rPr>
        <w:t>Gregorio FERNANDEZ</w:t>
      </w:r>
      <w:r w:rsidR="00F225FC" w:rsidRPr="00F225FC">
        <w:t xml:space="preserve">. </w:t>
      </w:r>
      <w:proofErr w:type="gramStart"/>
      <w:r w:rsidR="00F225FC" w:rsidRPr="00F225FC">
        <w:t>y</w:t>
      </w:r>
      <w:proofErr w:type="gramEnd"/>
      <w:r w:rsidR="00F225FC" w:rsidRPr="00F225FC">
        <w:t xml:space="preserve"> después</w:t>
      </w:r>
      <w:r>
        <w:t xml:space="preserve"> almorzamos en un restaurante donde </w:t>
      </w:r>
      <w:r w:rsidR="00F225FC" w:rsidRPr="00F225FC">
        <w:t>charlamos de las próximas actividades a realizar hasta el final del año.</w:t>
      </w:r>
    </w:p>
    <w:p w:rsidR="007E523C" w:rsidRPr="00F225FC" w:rsidRDefault="007E523C" w:rsidP="005C3460">
      <w:pPr>
        <w:jc w:val="both"/>
      </w:pPr>
    </w:p>
    <w:p w:rsidR="00001F9C" w:rsidRDefault="0000082A" w:rsidP="005C3460">
      <w:pPr>
        <w:jc w:val="both"/>
        <w:rPr>
          <w:b/>
          <w:u w:val="single"/>
        </w:rPr>
      </w:pPr>
      <w:r>
        <w:rPr>
          <w:b/>
          <w:noProof/>
          <w:u w:val="single"/>
        </w:rPr>
        <w:drawing>
          <wp:anchor distT="0" distB="0" distL="114300" distR="114300" simplePos="0" relativeHeight="251667456" behindDoc="1" locked="0" layoutInCell="1" allowOverlap="1" wp14:anchorId="5AF3B198" wp14:editId="51F0F447">
            <wp:simplePos x="0" y="0"/>
            <wp:positionH relativeFrom="column">
              <wp:posOffset>2874645</wp:posOffset>
            </wp:positionH>
            <wp:positionV relativeFrom="paragraph">
              <wp:posOffset>-5080</wp:posOffset>
            </wp:positionV>
            <wp:extent cx="2562225" cy="1922145"/>
            <wp:effectExtent l="0" t="0" r="9525" b="1905"/>
            <wp:wrapNone/>
            <wp:docPr id="25" name="Imagen 25" descr="C:\Users\richard.IHF\Documents\Documents\IDIOMALOGY20062016\CLUBTRACTION\FOTOS2021\011472ce096917818c672eaa30df288495b30b6c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chard.IHF\Documents\Documents\IDIOMALOGY20062016\CLUBTRACTION\FOTOS2021\011472ce096917818c672eaa30df288495b30b6c9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225" cy="192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1F9C">
        <w:rPr>
          <w:noProof/>
        </w:rPr>
        <w:drawing>
          <wp:inline distT="0" distB="0" distL="0" distR="0" wp14:anchorId="6DA58DF4" wp14:editId="0343CBF2">
            <wp:extent cx="2573079" cy="1930563"/>
            <wp:effectExtent l="0" t="0" r="0" b="0"/>
            <wp:docPr id="19" name="Imagen 19" descr="C:\Users\richard.IHF\Documents\Documents\IDIOMALOGY20062016\CLUBTRACTION\FOTOS2021\0108ad4491e5194abc87cb3f1030fb154ccfc58e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IHF\Documents\Documents\IDIOMALOGY20062016\CLUBTRACTION\FOTOS2021\0108ad4491e5194abc87cb3f1030fb154ccfc58ef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3465" cy="1930853"/>
                    </a:xfrm>
                    <a:prstGeom prst="rect">
                      <a:avLst/>
                    </a:prstGeom>
                    <a:noFill/>
                    <a:ln>
                      <a:noFill/>
                    </a:ln>
                  </pic:spPr>
                </pic:pic>
              </a:graphicData>
            </a:graphic>
          </wp:inline>
        </w:drawing>
      </w:r>
    </w:p>
    <w:p w:rsidR="00001F9C" w:rsidRDefault="00001F9C" w:rsidP="005C3460">
      <w:pPr>
        <w:jc w:val="both"/>
        <w:rPr>
          <w:b/>
          <w:u w:val="single"/>
        </w:rPr>
      </w:pPr>
    </w:p>
    <w:p w:rsidR="00001F9C" w:rsidRDefault="00001F9C" w:rsidP="005C3460">
      <w:pPr>
        <w:jc w:val="both"/>
        <w:rPr>
          <w:b/>
          <w:u w:val="single"/>
        </w:rPr>
      </w:pPr>
    </w:p>
    <w:p w:rsidR="00F225FC" w:rsidRPr="00F225FC" w:rsidRDefault="008F06DB" w:rsidP="005C3460">
      <w:pPr>
        <w:jc w:val="both"/>
      </w:pPr>
      <w:r w:rsidRPr="008F06DB">
        <w:rPr>
          <w:b/>
          <w:u w:val="single"/>
        </w:rPr>
        <w:t xml:space="preserve">DOMINGO </w:t>
      </w:r>
      <w:r w:rsidR="009E5A14" w:rsidRPr="008F06DB">
        <w:rPr>
          <w:b/>
          <w:u w:val="single"/>
        </w:rPr>
        <w:t>26 DE SEPTIEMBRE</w:t>
      </w:r>
      <w:r w:rsidRPr="008F06DB">
        <w:rPr>
          <w:b/>
        </w:rPr>
        <w:t>:</w:t>
      </w:r>
      <w:r w:rsidR="009E5A14" w:rsidRPr="00F225FC">
        <w:t> </w:t>
      </w:r>
      <w:r w:rsidR="009E5A14" w:rsidRPr="008F06DB">
        <w:rPr>
          <w:b/>
        </w:rPr>
        <w:t>A</w:t>
      </w:r>
      <w:r w:rsidRPr="008F06DB">
        <w:rPr>
          <w:b/>
        </w:rPr>
        <w:t xml:space="preserve">SISTENCIA </w:t>
      </w:r>
      <w:r w:rsidR="009E5A14" w:rsidRPr="008F06DB">
        <w:rPr>
          <w:b/>
        </w:rPr>
        <w:t>AL DÍA DEL PATRIMONIO DE LOS COCHES CLÁSICOS</w:t>
      </w:r>
      <w:r>
        <w:t xml:space="preserve"> en el </w:t>
      </w:r>
      <w:r w:rsidR="009E5A14" w:rsidRPr="00F225FC">
        <w:t xml:space="preserve">CHANOE </w:t>
      </w:r>
      <w:r w:rsidR="00F225FC" w:rsidRPr="00F225FC">
        <w:t xml:space="preserve">al lado de </w:t>
      </w:r>
      <w:r>
        <w:t>TELEMADRID</w:t>
      </w:r>
      <w:r w:rsidR="00F225FC" w:rsidRPr="00F225FC">
        <w:t xml:space="preserve"> donde reivindicamos la existencia y el apoyo por parte de la administración a nuestros coches clásicos.</w:t>
      </w:r>
    </w:p>
    <w:p w:rsidR="008F06DB" w:rsidRDefault="008F06DB" w:rsidP="008F06DB"/>
    <w:p w:rsidR="00001F9C" w:rsidRDefault="00001F9C" w:rsidP="008F06DB">
      <w:r>
        <w:rPr>
          <w:noProof/>
        </w:rPr>
        <w:drawing>
          <wp:inline distT="0" distB="0" distL="0" distR="0">
            <wp:extent cx="1968089" cy="2636875"/>
            <wp:effectExtent l="0" t="0" r="0" b="0"/>
            <wp:docPr id="16" name="Imagen 16" descr="C:\Users\richard.IHF\Documents\Documents\IDIOMALOGY20062016\CLUBTRACTION\FOTOS2021\01ab5f887cb787774b477b9ec22d5067a9d8a156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IHF\Documents\Documents\IDIOMALOGY20062016\CLUBTRACTION\FOTOS2021\01ab5f887cb787774b477b9ec22d5067a9d8a1568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1430" cy="2641351"/>
                    </a:xfrm>
                    <a:prstGeom prst="rect">
                      <a:avLst/>
                    </a:prstGeom>
                    <a:noFill/>
                    <a:ln>
                      <a:noFill/>
                    </a:ln>
                  </pic:spPr>
                </pic:pic>
              </a:graphicData>
            </a:graphic>
          </wp:inline>
        </w:drawing>
      </w:r>
    </w:p>
    <w:p w:rsidR="00001F9C" w:rsidRDefault="00001F9C" w:rsidP="008F06DB"/>
    <w:p w:rsidR="00001F9C" w:rsidRDefault="00001F9C" w:rsidP="008F06DB"/>
    <w:p w:rsidR="00001F9C" w:rsidRDefault="00001F9C" w:rsidP="008F06DB"/>
    <w:p w:rsidR="00001F9C" w:rsidRDefault="00001F9C" w:rsidP="008F06DB"/>
    <w:p w:rsidR="00F225FC" w:rsidRDefault="008F06DB" w:rsidP="005C3460">
      <w:pPr>
        <w:jc w:val="both"/>
      </w:pPr>
      <w:r w:rsidRPr="008F06DB">
        <w:rPr>
          <w:b/>
          <w:u w:val="single"/>
        </w:rPr>
        <w:t>DOMINGO  14 DE NOVIEMBRE:</w:t>
      </w:r>
      <w:r w:rsidRPr="008F06DB">
        <w:rPr>
          <w:b/>
        </w:rPr>
        <w:t xml:space="preserve"> </w:t>
      </w:r>
      <w:r w:rsidR="00F225FC" w:rsidRPr="008F06DB">
        <w:rPr>
          <w:b/>
        </w:rPr>
        <w:t xml:space="preserve">CONCENTRACIÓN DE COCHES CLÁSICOS "ALFONSO ESPADA " colaborando para la Asociación </w:t>
      </w:r>
      <w:proofErr w:type="gramStart"/>
      <w:r w:rsidR="00F225FC" w:rsidRPr="008F06DB">
        <w:rPr>
          <w:b/>
        </w:rPr>
        <w:t>AFAUS</w:t>
      </w:r>
      <w:r w:rsidR="00F225FC" w:rsidRPr="00F225FC">
        <w:t xml:space="preserve"> .</w:t>
      </w:r>
      <w:proofErr w:type="gramEnd"/>
      <w:r w:rsidR="00F225FC" w:rsidRPr="00F225FC">
        <w:t xml:space="preserve"> Recorrimos varios pueblos de la zona sur de Guadalajara (</w:t>
      </w:r>
      <w:proofErr w:type="spellStart"/>
      <w:r w:rsidR="00F225FC" w:rsidRPr="00F225FC">
        <w:t>Horché</w:t>
      </w:r>
      <w:proofErr w:type="spellEnd"/>
      <w:r w:rsidR="00F225FC" w:rsidRPr="00F225FC">
        <w:t xml:space="preserve">, </w:t>
      </w:r>
      <w:proofErr w:type="spellStart"/>
      <w:r w:rsidR="00F225FC" w:rsidRPr="00F225FC">
        <w:t>Yebes</w:t>
      </w:r>
      <w:proofErr w:type="spellEnd"/>
      <w:r w:rsidR="00F225FC" w:rsidRPr="00F225FC">
        <w:t xml:space="preserve">, </w:t>
      </w:r>
      <w:proofErr w:type="spellStart"/>
      <w:r w:rsidR="00F225FC" w:rsidRPr="00F225FC">
        <w:t>Valdeluz</w:t>
      </w:r>
      <w:proofErr w:type="spellEnd"/>
      <w:r w:rsidR="00F225FC" w:rsidRPr="00F225FC">
        <w:t>) y t</w:t>
      </w:r>
      <w:r w:rsidR="00AD5BF7">
        <w:t>erminamos comiendo al lado del P</w:t>
      </w:r>
      <w:r w:rsidR="00F225FC" w:rsidRPr="00F225FC">
        <w:t xml:space="preserve">alacio del </w:t>
      </w:r>
      <w:r w:rsidR="00AD5BF7" w:rsidRPr="00F225FC">
        <w:t>INFANTADO EN GUADALAJARA CAPITAL</w:t>
      </w:r>
      <w:r w:rsidR="00F225FC" w:rsidRPr="00F225FC">
        <w:t>.</w:t>
      </w:r>
    </w:p>
    <w:p w:rsidR="008F06DB" w:rsidRDefault="008F06DB" w:rsidP="008F06DB"/>
    <w:p w:rsidR="00AD5BF7" w:rsidRDefault="0000082A" w:rsidP="008F06DB">
      <w:r>
        <w:rPr>
          <w:noProof/>
        </w:rPr>
        <w:drawing>
          <wp:anchor distT="0" distB="0" distL="114300" distR="114300" simplePos="0" relativeHeight="251668480" behindDoc="1" locked="0" layoutInCell="1" allowOverlap="1" wp14:anchorId="17A7A4A7" wp14:editId="15645052">
            <wp:simplePos x="0" y="0"/>
            <wp:positionH relativeFrom="column">
              <wp:posOffset>3268581</wp:posOffset>
            </wp:positionH>
            <wp:positionV relativeFrom="paragraph">
              <wp:posOffset>842</wp:posOffset>
            </wp:positionV>
            <wp:extent cx="1961515" cy="2615565"/>
            <wp:effectExtent l="0" t="0" r="635" b="0"/>
            <wp:wrapNone/>
            <wp:docPr id="26" name="Imagen 26" descr="C:\Users\richard.IHF\Documents\Documents\IDIOMALOGY20062016\CLUBTRACTION\FOTOS2021\01417d7d66c567f9448237bc1acfeb53c82aced6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chard.IHF\Documents\Documents\IDIOMALOGY20062016\CLUBTRACTION\FOTOS2021\01417d7d66c567f9448237bc1acfeb53c82aced6f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1515" cy="261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001F9C">
        <w:rPr>
          <w:noProof/>
        </w:rPr>
        <w:drawing>
          <wp:inline distT="0" distB="0" distL="0" distR="0" wp14:anchorId="125A7192" wp14:editId="32C3ABEE">
            <wp:extent cx="1850065" cy="2617053"/>
            <wp:effectExtent l="0" t="0" r="0" b="0"/>
            <wp:docPr id="17" name="Imagen 17" descr="C:\Users\richard.IHF\Documents\Documents\IDIOMALOGY20062016\CLUBTRACTION\FOTOS2021\01b1aad6b230da678fcd38cb6d45cd7e134f2a0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IHF\Documents\Documents\IDIOMALOGY20062016\CLUBTRACTION\FOTOS2021\01b1aad6b230da678fcd38cb6d45cd7e134f2a01a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2401" cy="2620357"/>
                    </a:xfrm>
                    <a:prstGeom prst="rect">
                      <a:avLst/>
                    </a:prstGeom>
                    <a:noFill/>
                    <a:ln>
                      <a:noFill/>
                    </a:ln>
                  </pic:spPr>
                </pic:pic>
              </a:graphicData>
            </a:graphic>
          </wp:inline>
        </w:drawing>
      </w:r>
    </w:p>
    <w:p w:rsidR="00001F9C" w:rsidRDefault="00001F9C" w:rsidP="008F06DB"/>
    <w:p w:rsidR="00001F9C" w:rsidRDefault="00001F9C" w:rsidP="008F06DB"/>
    <w:p w:rsidR="00001F9C" w:rsidRDefault="00001F9C" w:rsidP="008F06DB"/>
    <w:p w:rsidR="00001F9C" w:rsidRDefault="00001F9C" w:rsidP="008F06DB"/>
    <w:p w:rsidR="00F225FC" w:rsidRDefault="00AD5BF7" w:rsidP="005C3460">
      <w:pPr>
        <w:jc w:val="both"/>
      </w:pPr>
      <w:r w:rsidRPr="005C3460">
        <w:rPr>
          <w:b/>
          <w:u w:val="single"/>
        </w:rPr>
        <w:t>DOMINGO 19 DE DICIEMBRE</w:t>
      </w:r>
      <w:r w:rsidRPr="00AD5BF7">
        <w:rPr>
          <w:b/>
        </w:rPr>
        <w:t>:</w:t>
      </w:r>
      <w:r>
        <w:t xml:space="preserve"> </w:t>
      </w:r>
      <w:r w:rsidR="005C3460" w:rsidRPr="005C3460">
        <w:rPr>
          <w:b/>
        </w:rPr>
        <w:t xml:space="preserve">PARTICIPACIÓN EN </w:t>
      </w:r>
      <w:r w:rsidR="00F225FC" w:rsidRPr="005C3460">
        <w:rPr>
          <w:b/>
        </w:rPr>
        <w:t xml:space="preserve"> FUNDAMARKET</w:t>
      </w:r>
      <w:r w:rsidR="00F225FC" w:rsidRPr="00F225FC">
        <w:t xml:space="preserve"> en la Fundación de Madrid A LA PAR para exponer nuestros coches y tomar un aperitivo</w:t>
      </w:r>
      <w:r w:rsidR="005C3460">
        <w:t xml:space="preserve"> ofrecido por nuestro Club a sus socios</w:t>
      </w:r>
      <w:r w:rsidR="00F225FC" w:rsidRPr="00F225FC">
        <w:t xml:space="preserve"> deseándonos felices fiestas. </w:t>
      </w:r>
    </w:p>
    <w:p w:rsidR="005C3460" w:rsidRDefault="005C3460" w:rsidP="005C3460">
      <w:pPr>
        <w:jc w:val="both"/>
      </w:pPr>
    </w:p>
    <w:p w:rsidR="0000082A" w:rsidRDefault="0000082A" w:rsidP="005C3460">
      <w:pPr>
        <w:jc w:val="both"/>
      </w:pPr>
      <w:r>
        <w:rPr>
          <w:noProof/>
        </w:rPr>
        <w:drawing>
          <wp:inline distT="0" distB="0" distL="0" distR="0">
            <wp:extent cx="3639723" cy="2046945"/>
            <wp:effectExtent l="0" t="0" r="0" b="0"/>
            <wp:docPr id="29" name="Imagen 29" descr="C:\Users\richard.IHF\Documents\Documents\IDIOMALOGY20062016\CLUBTRACTION\FOTOS2021\01ae40bc45196ce9c07650ff625c1c35181a8b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chard.IHF\Documents\Documents\IDIOMALOGY20062016\CLUBTRACTION\FOTOS2021\01ae40bc45196ce9c07650ff625c1c35181a8b009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1600" cy="2048001"/>
                    </a:xfrm>
                    <a:prstGeom prst="rect">
                      <a:avLst/>
                    </a:prstGeom>
                    <a:noFill/>
                    <a:ln>
                      <a:noFill/>
                    </a:ln>
                  </pic:spPr>
                </pic:pic>
              </a:graphicData>
            </a:graphic>
          </wp:inline>
        </w:drawing>
      </w:r>
    </w:p>
    <w:p w:rsidR="0000082A" w:rsidRDefault="0000082A" w:rsidP="005C3460">
      <w:pPr>
        <w:jc w:val="both"/>
      </w:pPr>
    </w:p>
    <w:p w:rsidR="0000082A" w:rsidRPr="00F225FC" w:rsidRDefault="0000082A" w:rsidP="005C3460">
      <w:pPr>
        <w:jc w:val="both"/>
      </w:pPr>
    </w:p>
    <w:p w:rsidR="00F225FC" w:rsidRDefault="005C3460" w:rsidP="005C3460">
      <w:pPr>
        <w:jc w:val="both"/>
      </w:pPr>
      <w:r w:rsidRPr="005C3460">
        <w:rPr>
          <w:b/>
        </w:rPr>
        <w:t>LOTERIA DE NAVIDAD:</w:t>
      </w:r>
      <w:r>
        <w:t xml:space="preserve"> </w:t>
      </w:r>
      <w:r w:rsidR="00F225FC" w:rsidRPr="00F225FC">
        <w:t xml:space="preserve">También jugamos todos los años el número de </w:t>
      </w:r>
      <w:proofErr w:type="spellStart"/>
      <w:r w:rsidR="00F225FC" w:rsidRPr="00F225FC">
        <w:t>loteria</w:t>
      </w:r>
      <w:proofErr w:type="spellEnd"/>
      <w:r w:rsidR="00F225FC" w:rsidRPr="00F225FC">
        <w:t xml:space="preserve"> 15117 que es la unión de los 3 modelos de TA y este año nos tocó 100 € por cada decimo.</w:t>
      </w:r>
    </w:p>
    <w:p w:rsidR="00001F9C" w:rsidRDefault="00001F9C" w:rsidP="005C3460">
      <w:pPr>
        <w:jc w:val="both"/>
      </w:pPr>
    </w:p>
    <w:p w:rsidR="00001F9C" w:rsidRPr="00F225FC" w:rsidRDefault="00F005A2" w:rsidP="005C3460">
      <w:pPr>
        <w:jc w:val="both"/>
      </w:pPr>
      <w:r>
        <w:rPr>
          <w:noProof/>
        </w:rPr>
        <w:lastRenderedPageBreak/>
        <w:drawing>
          <wp:inline distT="0" distB="0" distL="0" distR="0">
            <wp:extent cx="5400040" cy="3021805"/>
            <wp:effectExtent l="0" t="0" r="0" b="7620"/>
            <wp:docPr id="4" name="Imagen 4" descr="C:\Users\richard.IHF\Documents\Documents\IDIOMALOGY20062016\CLUBTRACTION\FOTOS2021\0198d69c942821a0b3e49d96c688edbcd23fa6c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IHF\Documents\Documents\IDIOMALOGY20062016\CLUBTRACTION\FOTOS2021\0198d69c942821a0b3e49d96c688edbcd23fa6c94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021805"/>
                    </a:xfrm>
                    <a:prstGeom prst="rect">
                      <a:avLst/>
                    </a:prstGeom>
                    <a:noFill/>
                    <a:ln>
                      <a:noFill/>
                    </a:ln>
                  </pic:spPr>
                </pic:pic>
              </a:graphicData>
            </a:graphic>
          </wp:inline>
        </w:drawing>
      </w:r>
    </w:p>
    <w:sectPr w:rsidR="00001F9C" w:rsidRPr="00F225FC" w:rsidSect="008907B5">
      <w:headerReference w:type="default" r:id="rId25"/>
      <w:footerReference w:type="default" r:id="rId26"/>
      <w:pgSz w:w="11906" w:h="16838"/>
      <w:pgMar w:top="2949" w:right="1701" w:bottom="1417" w:left="1701" w:header="708" w:footer="5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13C" w:rsidRDefault="0094413C" w:rsidP="00502B3D">
      <w:r>
        <w:separator/>
      </w:r>
    </w:p>
  </w:endnote>
  <w:endnote w:type="continuationSeparator" w:id="0">
    <w:p w:rsidR="0094413C" w:rsidRDefault="0094413C" w:rsidP="00502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6F2" w:rsidRDefault="005256F2" w:rsidP="005256F2">
    <w:pPr>
      <w:pStyle w:val="Piedepgina"/>
      <w:jc w:val="center"/>
      <w:rPr>
        <w:noProof/>
      </w:rPr>
    </w:pPr>
    <w:r w:rsidRPr="008907B5">
      <w:t xml:space="preserve">      C/Arturo Soria nº 263 B, 28033 MADRID</w:t>
    </w:r>
    <w:r w:rsidRPr="008907B5">
      <w:rPr>
        <w:noProof/>
      </w:rPr>
      <w:t xml:space="preserve">  </w:t>
    </w:r>
  </w:p>
  <w:p w:rsidR="008907B5" w:rsidRPr="008907B5" w:rsidRDefault="008907B5" w:rsidP="008907B5">
    <w:pPr>
      <w:pStyle w:val="Piedepgina"/>
      <w:jc w:val="center"/>
    </w:pPr>
    <w:proofErr w:type="spellStart"/>
    <w:r w:rsidRPr="008907B5">
      <w:t>T</w:t>
    </w:r>
    <w:r>
      <w:t>nos</w:t>
    </w:r>
    <w:proofErr w:type="spellEnd"/>
    <w:r w:rsidRPr="008907B5">
      <w:t xml:space="preserve">: +34 620 873 367  </w:t>
    </w:r>
    <w:r w:rsidRPr="008907B5">
      <w:rPr>
        <w:b/>
      </w:rPr>
      <w:t>/</w:t>
    </w:r>
    <w:r w:rsidRPr="008907B5">
      <w:t xml:space="preserve">  +34 </w:t>
    </w:r>
    <w:r>
      <w:t>608 273 449</w:t>
    </w:r>
  </w:p>
  <w:p w:rsidR="008907B5" w:rsidRPr="008907B5" w:rsidRDefault="008907B5" w:rsidP="008907B5">
    <w:pPr>
      <w:pStyle w:val="Piedepgina"/>
      <w:jc w:val="center"/>
    </w:pPr>
    <w:r w:rsidRPr="008907B5">
      <w:t>NIF: G84980903</w:t>
    </w:r>
  </w:p>
  <w:p w:rsidR="008907B5" w:rsidRPr="008907B5" w:rsidRDefault="008907B5" w:rsidP="005256F2">
    <w:pPr>
      <w:pStyle w:val="Piedepgina"/>
      <w:jc w:val="center"/>
      <w:rPr>
        <w:noProof/>
      </w:rPr>
    </w:pPr>
  </w:p>
  <w:p w:rsidR="00A24099" w:rsidRDefault="00A24099" w:rsidP="005256F2">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13C" w:rsidRDefault="0094413C" w:rsidP="00502B3D">
      <w:r>
        <w:separator/>
      </w:r>
    </w:p>
  </w:footnote>
  <w:footnote w:type="continuationSeparator" w:id="0">
    <w:p w:rsidR="0094413C" w:rsidRDefault="0094413C" w:rsidP="00502B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7B5" w:rsidRDefault="008907B5" w:rsidP="008907B5">
    <w:pPr>
      <w:pStyle w:val="Encabezado"/>
      <w:jc w:val="center"/>
      <w:rPr>
        <w:noProof/>
      </w:rPr>
    </w:pPr>
    <w:r>
      <w:rPr>
        <w:noProof/>
      </w:rPr>
      <w:drawing>
        <wp:anchor distT="0" distB="0" distL="114300" distR="114300" simplePos="0" relativeHeight="251658240" behindDoc="0" locked="0" layoutInCell="1" allowOverlap="1" wp14:anchorId="6B700B5C" wp14:editId="4470A9C1">
          <wp:simplePos x="0" y="0"/>
          <wp:positionH relativeFrom="column">
            <wp:posOffset>1780022</wp:posOffset>
          </wp:positionH>
          <wp:positionV relativeFrom="paragraph">
            <wp:posOffset>-438947</wp:posOffset>
          </wp:positionV>
          <wp:extent cx="1959209" cy="1701209"/>
          <wp:effectExtent l="0" t="0" r="3175"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lub-Traction-Avant-ESPAÑA-V2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4466" cy="1705774"/>
                  </a:xfrm>
                  <a:prstGeom prst="rect">
                    <a:avLst/>
                  </a:prstGeom>
                </pic:spPr>
              </pic:pic>
            </a:graphicData>
          </a:graphic>
          <wp14:sizeRelH relativeFrom="page">
            <wp14:pctWidth>0</wp14:pctWidth>
          </wp14:sizeRelH>
          <wp14:sizeRelV relativeFrom="page">
            <wp14:pctHeight>0</wp14:pctHeight>
          </wp14:sizeRelV>
        </wp:anchor>
      </w:drawing>
    </w:r>
  </w:p>
  <w:p w:rsidR="008907B5" w:rsidRDefault="008907B5" w:rsidP="008907B5">
    <w:pPr>
      <w:pStyle w:val="Encabezado"/>
      <w:jc w:val="center"/>
      <w:rPr>
        <w:noProof/>
      </w:rPr>
    </w:pPr>
  </w:p>
  <w:p w:rsidR="008907B5" w:rsidRDefault="008907B5" w:rsidP="008907B5">
    <w:pPr>
      <w:pStyle w:val="Encabezado"/>
      <w:jc w:val="center"/>
      <w:rPr>
        <w:noProof/>
      </w:rPr>
    </w:pPr>
  </w:p>
  <w:p w:rsidR="008907B5" w:rsidRDefault="008907B5" w:rsidP="008907B5">
    <w:pPr>
      <w:pStyle w:val="Encabezado"/>
      <w:jc w:val="center"/>
      <w:rPr>
        <w:noProof/>
      </w:rPr>
    </w:pPr>
  </w:p>
  <w:p w:rsidR="008907B5" w:rsidRDefault="008907B5" w:rsidP="008907B5">
    <w:pPr>
      <w:pStyle w:val="Encabezado"/>
      <w:jc w:val="center"/>
      <w:rPr>
        <w:rFonts w:ascii="Arial Black" w:hAnsi="Arial Black"/>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A86801"/>
    <w:multiLevelType w:val="hybridMultilevel"/>
    <w:tmpl w:val="B3B82E6A"/>
    <w:lvl w:ilvl="0" w:tplc="7D968278">
      <w:start w:val="1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23C"/>
    <w:rsid w:val="0000082A"/>
    <w:rsid w:val="00001F9C"/>
    <w:rsid w:val="000C5EF4"/>
    <w:rsid w:val="000C64E7"/>
    <w:rsid w:val="001840A3"/>
    <w:rsid w:val="00296879"/>
    <w:rsid w:val="00302D81"/>
    <w:rsid w:val="00306683"/>
    <w:rsid w:val="0037753E"/>
    <w:rsid w:val="00502B3D"/>
    <w:rsid w:val="005256F2"/>
    <w:rsid w:val="005C3460"/>
    <w:rsid w:val="007B5830"/>
    <w:rsid w:val="007C4056"/>
    <w:rsid w:val="007E523C"/>
    <w:rsid w:val="008907B5"/>
    <w:rsid w:val="008C0B79"/>
    <w:rsid w:val="008F06DB"/>
    <w:rsid w:val="0094413C"/>
    <w:rsid w:val="009E5A14"/>
    <w:rsid w:val="00A24099"/>
    <w:rsid w:val="00AD5BF7"/>
    <w:rsid w:val="00F005A2"/>
    <w:rsid w:val="00F0679D"/>
    <w:rsid w:val="00F225F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23C"/>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02B3D"/>
    <w:rPr>
      <w:rFonts w:ascii="Tahoma" w:hAnsi="Tahoma" w:cs="Tahoma"/>
      <w:sz w:val="16"/>
      <w:szCs w:val="16"/>
    </w:rPr>
  </w:style>
  <w:style w:type="character" w:customStyle="1" w:styleId="TextodegloboCar">
    <w:name w:val="Texto de globo Car"/>
    <w:basedOn w:val="Fuentedeprrafopredeter"/>
    <w:link w:val="Textodeglobo"/>
    <w:uiPriority w:val="99"/>
    <w:semiHidden/>
    <w:rsid w:val="00502B3D"/>
    <w:rPr>
      <w:rFonts w:ascii="Tahoma" w:hAnsi="Tahoma" w:cs="Tahoma"/>
      <w:sz w:val="16"/>
      <w:szCs w:val="16"/>
    </w:rPr>
  </w:style>
  <w:style w:type="paragraph" w:styleId="Encabezado">
    <w:name w:val="header"/>
    <w:basedOn w:val="Normal"/>
    <w:link w:val="EncabezadoCar"/>
    <w:uiPriority w:val="99"/>
    <w:unhideWhenUsed/>
    <w:rsid w:val="00502B3D"/>
    <w:pPr>
      <w:tabs>
        <w:tab w:val="center" w:pos="4252"/>
        <w:tab w:val="right" w:pos="8504"/>
      </w:tabs>
    </w:pPr>
  </w:style>
  <w:style w:type="character" w:customStyle="1" w:styleId="EncabezadoCar">
    <w:name w:val="Encabezado Car"/>
    <w:basedOn w:val="Fuentedeprrafopredeter"/>
    <w:link w:val="Encabezado"/>
    <w:uiPriority w:val="99"/>
    <w:rsid w:val="00502B3D"/>
  </w:style>
  <w:style w:type="paragraph" w:styleId="Piedepgina">
    <w:name w:val="footer"/>
    <w:basedOn w:val="Normal"/>
    <w:link w:val="PiedepginaCar"/>
    <w:unhideWhenUsed/>
    <w:rsid w:val="00502B3D"/>
    <w:pPr>
      <w:tabs>
        <w:tab w:val="center" w:pos="4252"/>
        <w:tab w:val="right" w:pos="8504"/>
      </w:tabs>
    </w:pPr>
  </w:style>
  <w:style w:type="character" w:customStyle="1" w:styleId="PiedepginaCar">
    <w:name w:val="Pie de página Car"/>
    <w:basedOn w:val="Fuentedeprrafopredeter"/>
    <w:link w:val="Piedepgina"/>
    <w:rsid w:val="00502B3D"/>
  </w:style>
  <w:style w:type="character" w:styleId="Hipervnculo">
    <w:name w:val="Hyperlink"/>
    <w:basedOn w:val="Fuentedeprrafopredeter"/>
    <w:uiPriority w:val="99"/>
    <w:unhideWhenUsed/>
    <w:rsid w:val="007E523C"/>
    <w:rPr>
      <w:color w:val="0000FF"/>
      <w:u w:val="single"/>
    </w:rPr>
  </w:style>
  <w:style w:type="character" w:styleId="Textoennegrita">
    <w:name w:val="Strong"/>
    <w:basedOn w:val="Fuentedeprrafopredeter"/>
    <w:uiPriority w:val="22"/>
    <w:qFormat/>
    <w:rsid w:val="007E523C"/>
    <w:rPr>
      <w:b/>
      <w:bCs/>
    </w:rPr>
  </w:style>
  <w:style w:type="paragraph" w:styleId="Prrafodelista">
    <w:name w:val="List Paragraph"/>
    <w:basedOn w:val="Normal"/>
    <w:uiPriority w:val="34"/>
    <w:qFormat/>
    <w:rsid w:val="007E523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23C"/>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02B3D"/>
    <w:rPr>
      <w:rFonts w:ascii="Tahoma" w:hAnsi="Tahoma" w:cs="Tahoma"/>
      <w:sz w:val="16"/>
      <w:szCs w:val="16"/>
    </w:rPr>
  </w:style>
  <w:style w:type="character" w:customStyle="1" w:styleId="TextodegloboCar">
    <w:name w:val="Texto de globo Car"/>
    <w:basedOn w:val="Fuentedeprrafopredeter"/>
    <w:link w:val="Textodeglobo"/>
    <w:uiPriority w:val="99"/>
    <w:semiHidden/>
    <w:rsid w:val="00502B3D"/>
    <w:rPr>
      <w:rFonts w:ascii="Tahoma" w:hAnsi="Tahoma" w:cs="Tahoma"/>
      <w:sz w:val="16"/>
      <w:szCs w:val="16"/>
    </w:rPr>
  </w:style>
  <w:style w:type="paragraph" w:styleId="Encabezado">
    <w:name w:val="header"/>
    <w:basedOn w:val="Normal"/>
    <w:link w:val="EncabezadoCar"/>
    <w:uiPriority w:val="99"/>
    <w:unhideWhenUsed/>
    <w:rsid w:val="00502B3D"/>
    <w:pPr>
      <w:tabs>
        <w:tab w:val="center" w:pos="4252"/>
        <w:tab w:val="right" w:pos="8504"/>
      </w:tabs>
    </w:pPr>
  </w:style>
  <w:style w:type="character" w:customStyle="1" w:styleId="EncabezadoCar">
    <w:name w:val="Encabezado Car"/>
    <w:basedOn w:val="Fuentedeprrafopredeter"/>
    <w:link w:val="Encabezado"/>
    <w:uiPriority w:val="99"/>
    <w:rsid w:val="00502B3D"/>
  </w:style>
  <w:style w:type="paragraph" w:styleId="Piedepgina">
    <w:name w:val="footer"/>
    <w:basedOn w:val="Normal"/>
    <w:link w:val="PiedepginaCar"/>
    <w:unhideWhenUsed/>
    <w:rsid w:val="00502B3D"/>
    <w:pPr>
      <w:tabs>
        <w:tab w:val="center" w:pos="4252"/>
        <w:tab w:val="right" w:pos="8504"/>
      </w:tabs>
    </w:pPr>
  </w:style>
  <w:style w:type="character" w:customStyle="1" w:styleId="PiedepginaCar">
    <w:name w:val="Pie de página Car"/>
    <w:basedOn w:val="Fuentedeprrafopredeter"/>
    <w:link w:val="Piedepgina"/>
    <w:rsid w:val="00502B3D"/>
  </w:style>
  <w:style w:type="character" w:styleId="Hipervnculo">
    <w:name w:val="Hyperlink"/>
    <w:basedOn w:val="Fuentedeprrafopredeter"/>
    <w:uiPriority w:val="99"/>
    <w:unhideWhenUsed/>
    <w:rsid w:val="007E523C"/>
    <w:rPr>
      <w:color w:val="0000FF"/>
      <w:u w:val="single"/>
    </w:rPr>
  </w:style>
  <w:style w:type="character" w:styleId="Textoennegrita">
    <w:name w:val="Strong"/>
    <w:basedOn w:val="Fuentedeprrafopredeter"/>
    <w:uiPriority w:val="22"/>
    <w:qFormat/>
    <w:rsid w:val="007E523C"/>
    <w:rPr>
      <w:b/>
      <w:bCs/>
    </w:rPr>
  </w:style>
  <w:style w:type="paragraph" w:styleId="Prrafodelista">
    <w:name w:val="List Paragraph"/>
    <w:basedOn w:val="Normal"/>
    <w:uiPriority w:val="34"/>
    <w:qFormat/>
    <w:rsid w:val="007E52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395792">
      <w:bodyDiv w:val="1"/>
      <w:marLeft w:val="0"/>
      <w:marRight w:val="0"/>
      <w:marTop w:val="0"/>
      <w:marBottom w:val="0"/>
      <w:divBdr>
        <w:top w:val="none" w:sz="0" w:space="0" w:color="auto"/>
        <w:left w:val="none" w:sz="0" w:space="0" w:color="auto"/>
        <w:bottom w:val="none" w:sz="0" w:space="0" w:color="auto"/>
        <w:right w:val="none" w:sz="0" w:space="0" w:color="auto"/>
      </w:divBdr>
      <w:divsChild>
        <w:div w:id="1489902968">
          <w:marLeft w:val="0"/>
          <w:marRight w:val="0"/>
          <w:marTop w:val="0"/>
          <w:marBottom w:val="0"/>
          <w:divBdr>
            <w:top w:val="none" w:sz="0" w:space="0" w:color="auto"/>
            <w:left w:val="none" w:sz="0" w:space="0" w:color="auto"/>
            <w:bottom w:val="none" w:sz="0" w:space="0" w:color="auto"/>
            <w:right w:val="none" w:sz="0" w:space="0" w:color="auto"/>
          </w:divBdr>
        </w:div>
        <w:div w:id="2132238397">
          <w:marLeft w:val="0"/>
          <w:marRight w:val="0"/>
          <w:marTop w:val="0"/>
          <w:marBottom w:val="0"/>
          <w:divBdr>
            <w:top w:val="none" w:sz="0" w:space="0" w:color="auto"/>
            <w:left w:val="none" w:sz="0" w:space="0" w:color="auto"/>
            <w:bottom w:val="none" w:sz="0" w:space="0" w:color="auto"/>
            <w:right w:val="none" w:sz="0" w:space="0" w:color="auto"/>
          </w:divBdr>
          <w:divsChild>
            <w:div w:id="241067838">
              <w:marLeft w:val="0"/>
              <w:marRight w:val="0"/>
              <w:marTop w:val="0"/>
              <w:marBottom w:val="0"/>
              <w:divBdr>
                <w:top w:val="none" w:sz="0" w:space="0" w:color="auto"/>
                <w:left w:val="none" w:sz="0" w:space="0" w:color="auto"/>
                <w:bottom w:val="none" w:sz="0" w:space="0" w:color="auto"/>
                <w:right w:val="none" w:sz="0" w:space="0" w:color="auto"/>
              </w:divBdr>
            </w:div>
            <w:div w:id="1833445545">
              <w:marLeft w:val="0"/>
              <w:marRight w:val="0"/>
              <w:marTop w:val="0"/>
              <w:marBottom w:val="0"/>
              <w:divBdr>
                <w:top w:val="none" w:sz="0" w:space="0" w:color="auto"/>
                <w:left w:val="none" w:sz="0" w:space="0" w:color="auto"/>
                <w:bottom w:val="none" w:sz="0" w:space="0" w:color="auto"/>
                <w:right w:val="none" w:sz="0" w:space="0" w:color="auto"/>
              </w:divBdr>
            </w:div>
            <w:div w:id="1738280589">
              <w:marLeft w:val="0"/>
              <w:marRight w:val="0"/>
              <w:marTop w:val="0"/>
              <w:marBottom w:val="0"/>
              <w:divBdr>
                <w:top w:val="none" w:sz="0" w:space="0" w:color="auto"/>
                <w:left w:val="none" w:sz="0" w:space="0" w:color="auto"/>
                <w:bottom w:val="none" w:sz="0" w:space="0" w:color="auto"/>
                <w:right w:val="none" w:sz="0" w:space="0" w:color="auto"/>
              </w:divBdr>
            </w:div>
            <w:div w:id="834102774">
              <w:marLeft w:val="0"/>
              <w:marRight w:val="0"/>
              <w:marTop w:val="0"/>
              <w:marBottom w:val="0"/>
              <w:divBdr>
                <w:top w:val="none" w:sz="0" w:space="0" w:color="auto"/>
                <w:left w:val="none" w:sz="0" w:space="0" w:color="auto"/>
                <w:bottom w:val="none" w:sz="0" w:space="0" w:color="auto"/>
                <w:right w:val="none" w:sz="0" w:space="0" w:color="auto"/>
              </w:divBdr>
            </w:div>
            <w:div w:id="117723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hard.IHF\AppData\Roaming\Microsoft\Plantillas\membreteclubespa&#241;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membreteclubespaña</Template>
  <TotalTime>1206</TotalTime>
  <Pages>6</Pages>
  <Words>509</Words>
  <Characters>2802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Richard</cp:lastModifiedBy>
  <cp:revision>5</cp:revision>
  <dcterms:created xsi:type="dcterms:W3CDTF">2022-02-02T17:43:00Z</dcterms:created>
  <dcterms:modified xsi:type="dcterms:W3CDTF">2022-02-04T15:23:00Z</dcterms:modified>
</cp:coreProperties>
</file>